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BB" w:rsidRDefault="00CB1B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B1BBB" w:rsidRDefault="00CB1BBB">
      <w:pPr>
        <w:framePr w:w="6120" w:h="297" w:hRule="exact" w:hSpace="180" w:wrap="auto" w:vAnchor="page" w:hAnchor="page" w:x="1398" w:y="4460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Name: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0" style="position:absolute;z-index:251649024;mso-position-horizontal-relative:text;mso-position-vertical-relative:text" from="30.95pt,14pt" to="306.05pt,14pt" o:allowincell="f"/>
        </w:pict>
      </w:r>
    </w:p>
    <w:p w:rsidR="00CB1BBB" w:rsidRDefault="00CB1BBB">
      <w:pPr>
        <w:framePr w:w="1646" w:h="289" w:hRule="exact" w:hSpace="180" w:wrap="auto" w:vAnchor="page" w:hAnchor="page" w:x="7959" w:y="4460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CB1BBB" w:rsidRDefault="00CB1BBB">
      <w:pPr>
        <w:framePr w:w="6898" w:h="297" w:hRule="exact" w:hSpace="180" w:wrap="auto" w:vAnchor="page" w:hAnchor="page" w:x="1403" w:y="4979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Address: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1" style="position:absolute;z-index:251650048;mso-position-horizontal-relative:text;mso-position-vertical-relative:text" from="41.3pt,14pt" to="344.95pt,14pt" o:allowincell="f"/>
        </w:pict>
      </w:r>
    </w:p>
    <w:p w:rsidR="00CB1BBB" w:rsidRDefault="00CB1BBB">
      <w:pPr>
        <w:framePr w:w="1526" w:h="289" w:hRule="exact" w:hSpace="180" w:wrap="auto" w:vAnchor="page" w:hAnchor="page" w:x="8943" w:y="4979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CB1BBB" w:rsidRDefault="00CB1BBB">
      <w:pPr>
        <w:framePr w:w="2251" w:h="292" w:hRule="exact" w:hSpace="180" w:wrap="auto" w:vAnchor="page" w:hAnchor="page" w:x="1407" w:y="5521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Cumulative GPA: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2" style="position:absolute;z-index:251651072;mso-position-horizontal-relative:text;mso-position-vertical-relative:text" from="83.5pt,14pt" to="112.6pt,14pt" o:allowincell="f"/>
        </w:pict>
      </w:r>
    </w:p>
    <w:p w:rsidR="00CB1BBB" w:rsidRDefault="00CB1BBB">
      <w:pPr>
        <w:framePr w:w="1699" w:h="297" w:hRule="exact" w:hSpace="180" w:wrap="auto" w:vAnchor="page" w:hAnchor="page" w:x="3779" w:y="5521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Class Rank: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3" style="position:absolute;z-index:251652096;mso-position-horizontal-relative:text;mso-position-vertical-relative:text" from="55.45pt,14pt" to="85pt,14pt" o:allowincell="f"/>
        </w:pict>
      </w:r>
    </w:p>
    <w:p w:rsidR="00CB1BBB" w:rsidRDefault="00CB1BBB">
      <w:pPr>
        <w:framePr w:w="826" w:h="289" w:hRule="exact" w:hSpace="180" w:wrap="auto" w:vAnchor="page" w:hAnchor="page" w:x="6035" w:y="5521"/>
        <w:pBdr>
          <w:bottom w:val="single" w:sz="6" w:space="0" w:color="000000"/>
        </w:pBdr>
        <w:autoSpaceDE w:val="0"/>
        <w:autoSpaceDN w:val="0"/>
        <w:spacing w:after="0" w:line="240" w:lineRule="auto"/>
        <w:ind w:firstLine="19"/>
        <w:rPr>
          <w:rFonts w:ascii="Times New Roman" w:hAnsi="Times New Roman"/>
          <w:color w:val="000000"/>
          <w:sz w:val="20"/>
          <w:szCs w:val="20"/>
        </w:rPr>
      </w:pPr>
    </w:p>
    <w:p w:rsidR="00CB1BBB" w:rsidRDefault="00CB1BBB">
      <w:pPr>
        <w:framePr w:w="3360" w:h="292" w:hRule="exact" w:hSpace="180" w:wrap="auto" w:vAnchor="page" w:hAnchor="page" w:x="7081" w:y="5521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6"/>
          <w:sz w:val="24"/>
          <w:szCs w:val="24"/>
        </w:rPr>
        <w:t>ACT Composite Score: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4" style="position:absolute;z-index:251653120;mso-position-horizontal-relative:text;mso-position-vertical-relative:text" from="109.2pt,14pt" to="168.05pt,14pt" o:allowincell="f"/>
        </w:pict>
      </w:r>
    </w:p>
    <w:p w:rsidR="00CB1BBB" w:rsidRDefault="001438E9">
      <w:pPr>
        <w:framePr w:w="9101" w:h="2275" w:hRule="exact" w:hSpace="180" w:wrap="auto" w:vAnchor="page" w:hAnchor="page" w:x="1398" w:y="5776"/>
        <w:autoSpaceDE w:val="0"/>
        <w:autoSpaceDN w:val="0"/>
        <w:spacing w:after="0" w:line="538" w:lineRule="exact"/>
        <w:ind w:firstLine="2587"/>
        <w:rPr>
          <w:rFonts w:ascii="Times New Roman" w:hAnsi="Times New Roman"/>
          <w:color w:val="000000"/>
          <w:sz w:val="20"/>
          <w:szCs w:val="20"/>
        </w:rPr>
      </w:pPr>
      <w:r w:rsidRPr="001438E9">
        <w:rPr>
          <w:noProof/>
        </w:rPr>
        <w:pict>
          <v:group id="_x0000_s1027" style="position:absolute;left:0;text-align:left;margin-left:0;margin-top:26.9pt;width:455.1pt;height:80.75pt;z-index:251645952" coordsize="20002,1615" o:allowincell="f">
            <v:line id="_x0000_s1028" style="position:absolute" from="5643,0" to="20002,1" strokeweight="1pt"/>
            <v:line id="_x0000_s1029" style="position:absolute" from="0,538" to="20002,539" strokeweight="1pt"/>
            <v:line id="_x0000_s1030" style="position:absolute" from="0,1076" to="20002,1077" strokeweight="1pt"/>
            <v:line id="_x0000_s1031" style="position:absolute" from="0,1614" to="20002,1615" strokeweight="1pt"/>
          </v:group>
        </w:pict>
      </w:r>
    </w:p>
    <w:p w:rsidR="00CB1BBB" w:rsidRDefault="001438E9">
      <w:pPr>
        <w:framePr w:w="9101" w:h="2251" w:hRule="exact" w:hSpace="180" w:wrap="auto" w:vAnchor="page" w:hAnchor="page" w:x="1398" w:y="7936"/>
        <w:autoSpaceDE w:val="0"/>
        <w:autoSpaceDN w:val="0"/>
        <w:spacing w:after="0" w:line="538" w:lineRule="exact"/>
        <w:ind w:firstLine="3739"/>
        <w:rPr>
          <w:rFonts w:ascii="Times New Roman" w:hAnsi="Times New Roman"/>
          <w:color w:val="000000"/>
          <w:sz w:val="20"/>
          <w:szCs w:val="20"/>
        </w:rPr>
      </w:pPr>
      <w:r w:rsidRPr="001438E9">
        <w:rPr>
          <w:noProof/>
        </w:rPr>
        <w:pict>
          <v:group id="_x0000_s1032" style="position:absolute;left:0;text-align:left;margin-left:0;margin-top:26.9pt;width:455.1pt;height:80.75pt;z-index:251646976" coordsize="20002,1615" o:allowincell="f">
            <v:line id="_x0000_s1033" style="position:absolute" from="8175,0" to="20002,1" strokeweight="1pt"/>
            <v:line id="_x0000_s1034" style="position:absolute" from="0,538" to="20002,539" strokeweight="1pt"/>
            <v:line id="_x0000_s1035" style="position:absolute" from="0,1076" to="20002,1077" strokeweight="1pt"/>
            <v:line id="_x0000_s1036" style="position:absolute" from="0,1614" to="20002,1615" strokeweight="1pt"/>
          </v:group>
        </w:pict>
      </w:r>
    </w:p>
    <w:p w:rsidR="00CB1BBB" w:rsidRDefault="00CB1BBB">
      <w:pPr>
        <w:framePr w:w="3912" w:h="292" w:hRule="exact" w:hSpace="180" w:wrap="auto" w:vAnchor="page" w:hAnchor="page" w:x="1403" w:y="10359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6"/>
          <w:sz w:val="24"/>
          <w:szCs w:val="24"/>
        </w:rPr>
        <w:t>Are you currently employed?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5" style="position:absolute;z-index:251654144;mso-position-horizontal-relative:text;mso-position-vertical-relative:text" from="136.8pt,14pt" to="195.65pt,14pt" o:allowincell="f"/>
        </w:pict>
      </w:r>
    </w:p>
    <w:p w:rsidR="00CB1BBB" w:rsidRDefault="00CB1BBB">
      <w:pPr>
        <w:framePr w:w="2568" w:h="297" w:hRule="exact" w:hSpace="180" w:wrap="auto" w:vAnchor="page" w:hAnchor="page" w:x="1407" w:y="10619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proofErr w:type="gramStart"/>
      <w:r>
        <w:rPr>
          <w:rFonts w:ascii="Times New Roman" w:hAnsi="Times New Roman"/>
          <w:color w:val="000000"/>
          <w:w w:val="96"/>
          <w:sz w:val="24"/>
          <w:szCs w:val="24"/>
        </w:rPr>
        <w:t>do</w:t>
      </w:r>
      <w:proofErr w:type="gramEnd"/>
      <w:r>
        <w:rPr>
          <w:rFonts w:ascii="Times New Roman" w:hAnsi="Times New Roman"/>
          <w:color w:val="000000"/>
          <w:w w:val="96"/>
          <w:sz w:val="24"/>
          <w:szCs w:val="24"/>
        </w:rPr>
        <w:t xml:space="preserve"> you work?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6" style="position:absolute;z-index:251655168;mso-position-horizontal-relative:text;mso-position-vertical-relative:text" from="63.6pt,14pt" to="128.45pt,14pt" o:allowincell="f"/>
        </w:pict>
      </w:r>
    </w:p>
    <w:p w:rsidR="00CB1BBB" w:rsidRDefault="00CB1BBB">
      <w:pPr>
        <w:framePr w:w="6403" w:h="297" w:hRule="exact" w:hSpace="180" w:wrap="auto" w:vAnchor="page" w:hAnchor="page" w:x="4086" w:y="10619"/>
        <w:autoSpaceDE w:val="0"/>
        <w:autoSpaceDN w:val="0"/>
        <w:spacing w:after="0" w:line="274" w:lineRule="exac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96"/>
          <w:sz w:val="24"/>
          <w:szCs w:val="24"/>
        </w:rPr>
        <w:t>Where do you work?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1438E9" w:rsidRPr="001438E9">
        <w:rPr>
          <w:noProof/>
        </w:rPr>
        <w:pict>
          <v:line id="_x0000_s1047" style="position:absolute;z-index:251656192;mso-position-horizontal-relative:text;mso-position-vertical-relative:text" from="97.9pt,14pt" to="320.2pt,14pt" o:allowincell="f"/>
        </w:pict>
      </w:r>
    </w:p>
    <w:p w:rsidR="00CB1BBB" w:rsidRDefault="001438E9">
      <w:pPr>
        <w:framePr w:w="9115" w:h="1200" w:hRule="exact" w:hSpace="180" w:wrap="auto" w:vAnchor="page" w:hAnchor="page" w:x="1398" w:y="11411"/>
        <w:autoSpaceDE w:val="0"/>
        <w:autoSpaceDN w:val="0"/>
        <w:spacing w:after="0" w:line="542" w:lineRule="exact"/>
        <w:ind w:firstLine="19"/>
        <w:rPr>
          <w:rFonts w:ascii="Times New Roman" w:hAnsi="Times New Roman"/>
          <w:color w:val="000000"/>
          <w:sz w:val="20"/>
          <w:szCs w:val="20"/>
        </w:rPr>
      </w:pPr>
      <w:r w:rsidRPr="001438E9">
        <w:rPr>
          <w:noProof/>
        </w:rPr>
        <w:pict>
          <v:group id="_x0000_s1037" style="position:absolute;left:0;text-align:left;margin-left:0;margin-top:27.1pt;width:455.8pt;height:27.15pt;z-index:251648000" coordsize="20002,543" o:allowincell="f">
            <v:line id="_x0000_s1038" style="position:absolute" from="0,0" to="20002,1" strokeweight="1pt"/>
            <v:line id="_x0000_s1039" style="position:absolute" from="0,542" to="20002,543" strokeweight="1pt"/>
          </v:group>
        </w:pict>
      </w:r>
    </w:p>
    <w:p w:rsidR="00CB1BBB" w:rsidRDefault="001438E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1438E9">
        <w:rPr>
          <w:noProof/>
        </w:rPr>
        <w:pict>
          <v:rect id="_x0000_s1048" style="position:absolute;margin-left:98.85pt;margin-top:110.15pt;width:396.3pt;height:31.9pt;z-index:251657216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8"/>
                      <w:sz w:val="48"/>
                      <w:szCs w:val="48"/>
                    </w:rPr>
                    <w:t>Community Bank &amp; Trust of Galena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49" style="position:absolute;margin-left:232.8pt;margin-top:2in;width:128.65pt;height:31.9pt;z-index:251658240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3"/>
                      <w:sz w:val="48"/>
                      <w:szCs w:val="48"/>
                    </w:rPr>
                    <w:t>Scholarship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0" style="position:absolute;margin-left:242.15pt;margin-top:174.45pt;width:111.15pt;height:24.25pt;z-index:251659264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w w:val="94"/>
                      <w:sz w:val="36"/>
                      <w:szCs w:val="36"/>
                    </w:rPr>
                    <w:t xml:space="preserve">Due </w:t>
                  </w:r>
                  <w:r w:rsidR="008C673A">
                    <w:rPr>
                      <w:rFonts w:ascii="Arial" w:hAnsi="Arial" w:cs="Arial"/>
                      <w:b/>
                      <w:bCs/>
                      <w:color w:val="000000"/>
                      <w:w w:val="94"/>
                      <w:sz w:val="36"/>
                      <w:szCs w:val="36"/>
                    </w:rPr>
                    <w:t>May 2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1" style="position:absolute;margin-left:375.6pt;margin-top:223.2pt;width:21.85pt;height:16.8pt;z-index:251660288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3"/>
                      <w:sz w:val="24"/>
                      <w:szCs w:val="24"/>
                    </w:rPr>
                    <w:t>Age: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2" style="position:absolute;margin-left:414.7pt;margin-top:249.1pt;width:31.7pt;height:16.8pt;z-index:251661312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5"/>
                      <w:sz w:val="24"/>
                      <w:szCs w:val="24"/>
                    </w:rPr>
                    <w:t>Phone: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3" style="position:absolute;margin-left:273.85pt;margin-top:276pt;width:28.8pt;height:16.8pt;z-index:251662336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  <w:w w:val="101"/>
                      <w:sz w:val="24"/>
                      <w:szCs w:val="24"/>
                    </w:rPr>
                    <w:t>out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w w:val="101"/>
                      <w:sz w:val="24"/>
                      <w:szCs w:val="24"/>
                    </w:rPr>
                    <w:t xml:space="preserve"> of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4" style="position:absolute;margin-left:70.3pt;margin-top:301.9pt;width:127.25pt;height:16.8pt;z-index:251663360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6"/>
                      <w:sz w:val="24"/>
                      <w:szCs w:val="24"/>
                    </w:rPr>
                    <w:t>Extra-Curricular Activities: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5" style="position:absolute;margin-left:70.3pt;margin-top:411.1pt;width:184.85pt;height:16.8pt;z-index:251664384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6"/>
                      <w:sz w:val="24"/>
                      <w:szCs w:val="24"/>
                    </w:rPr>
                    <w:t>Civic or Community Service Activities: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6" style="position:absolute;margin-left:268.8pt;margin-top:517.9pt;width:219.85pt;height:16.8pt;z-index:251665408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>If so, approximately how many hours per week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7" style="position:absolute;margin-left:70.05pt;margin-top:558pt;width:348.3pt;height:16.8pt;z-index:251666432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 xml:space="preserve">Please list ALL other scholarships you have </w:t>
                  </w:r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  <w:u w:val="single"/>
                    </w:rPr>
                    <w:t xml:space="preserve">accepted </w:t>
                  </w:r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>and their amount(s).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8" style="position:absolute;margin-left:70.3pt;margin-top:638.85pt;width:125.8pt;height:16.8pt;z-index:251667456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102"/>
                      <w:sz w:val="24"/>
                      <w:szCs w:val="24"/>
                    </w:rPr>
                    <w:t>MOST IMPORTANTLY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59" style="position:absolute;margin-left:222.25pt;margin-top:638.85pt;width:266.65pt;height:16.8pt;z-index:251668480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>Answer the following question on the reverse side of this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60" style="position:absolute;margin-left:70.3pt;margin-top:652.05pt;width:338.45pt;height:16.8pt;z-index:251669504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>application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w w:val="97"/>
                      <w:sz w:val="24"/>
                      <w:szCs w:val="24"/>
                    </w:rPr>
                    <w:t>, in 200 words or less. USE YOUR OWN HANDWRITING.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rect id="_x0000_s1061" style="position:absolute;margin-left:113.05pt;margin-top:678.95pt;width:368.15pt;height:16.8pt;z-index:251670528;mso-position-horizontal-relative:page;mso-position-vertical-relative:page" o:allowincell="f" filled="f" stroked="f">
            <v:textbox inset="0,0,0,0">
              <w:txbxContent>
                <w:p w:rsidR="00CB1BBB" w:rsidRDefault="00CB1BB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w w:val="97"/>
                      <w:sz w:val="24"/>
                      <w:szCs w:val="24"/>
                    </w:rPr>
                    <w:t>Describe something of interest you have learned about our town – Galena.</w:t>
                  </w:r>
                </w:p>
              </w:txbxContent>
            </v:textbox>
            <w10:wrap anchorx="page" anchory="page"/>
            <w10:anchorlock/>
          </v:rect>
        </w:pict>
      </w:r>
      <w:r w:rsidRPr="001438E9">
        <w:rPr>
          <w:noProof/>
        </w:rPr>
        <w:pict>
          <v:line id="_x0000_s1026" style="position:absolute;z-index:-251671552;mso-position-horizontal-relative:page;mso-position-vertical-relative:page" from="197.3pt,650.15pt" to="221.55pt,650.15pt" o:allowincell="f">
            <v:stroke dashstyle="1 1"/>
            <w10:wrap anchorx="page" anchory="page"/>
          </v:line>
        </w:pict>
      </w:r>
    </w:p>
    <w:sectPr w:rsidR="00CB1BBB" w:rsidSect="001438E9">
      <w:pgSz w:w="11904" w:h="16843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C673A"/>
    <w:rsid w:val="001438E9"/>
    <w:rsid w:val="0064573F"/>
    <w:rsid w:val="006B339F"/>
    <w:rsid w:val="0072544C"/>
    <w:rsid w:val="008C673A"/>
    <w:rsid w:val="00A311EE"/>
    <w:rsid w:val="00CB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8E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Bank &amp; Trust Scholarship</Template>
  <TotalTime>6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OmniForm Form</vt:lpstr>
    </vt:vector>
  </TitlesOfParts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OmniForm Form</dc:title>
  <dc:creator>lsimmons</dc:creator>
  <cp:lastModifiedBy>lsimmons</cp:lastModifiedBy>
  <cp:revision>1</cp:revision>
  <cp:lastPrinted>2013-04-25T14:00:00Z</cp:lastPrinted>
  <dcterms:created xsi:type="dcterms:W3CDTF">2013-04-25T14:00:00Z</dcterms:created>
  <dcterms:modified xsi:type="dcterms:W3CDTF">2013-04-25T14:06:00Z</dcterms:modified>
</cp:coreProperties>
</file>